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374" w:rsidRDefault="00844E56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Бланк организации</w:t>
      </w:r>
    </w:p>
    <w:p w:rsidR="00AE1374" w:rsidRDefault="00844E5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tbl>
      <w:tblPr>
        <w:tblW w:w="3367" w:type="dxa"/>
        <w:tblInd w:w="6204" w:type="dxa"/>
        <w:tblCellMar>
          <w:left w:w="10" w:type="dxa"/>
          <w:right w:w="10" w:type="dxa"/>
        </w:tblCellMar>
        <w:tblLook w:val="0000"/>
      </w:tblPr>
      <w:tblGrid>
        <w:gridCol w:w="3367"/>
      </w:tblGrid>
      <w:tr w:rsidR="00AE1374">
        <w:tblPrEx>
          <w:tblCellMar>
            <w:top w:w="0" w:type="dxa"/>
            <w:bottom w:w="0" w:type="dxa"/>
          </w:tblCellMar>
        </w:tblPrEx>
        <w:tc>
          <w:tcPr>
            <w:tcW w:w="33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374" w:rsidRDefault="00844E5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Председателю</w:t>
            </w:r>
          </w:p>
          <w:p w:rsidR="00AE1374" w:rsidRDefault="00844E5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Законодательного Собрания Челябинской области</w:t>
            </w:r>
          </w:p>
          <w:p w:rsidR="00AE1374" w:rsidRDefault="00844E5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Герберу О.В.</w:t>
            </w:r>
          </w:p>
        </w:tc>
      </w:tr>
    </w:tbl>
    <w:p w:rsidR="00AE1374" w:rsidRDefault="00AE1374">
      <w:pPr>
        <w:rPr>
          <w:rFonts w:ascii="Times New Roman" w:hAnsi="Times New Roman"/>
          <w:sz w:val="24"/>
          <w:szCs w:val="24"/>
        </w:rPr>
      </w:pPr>
    </w:p>
    <w:p w:rsidR="00AE1374" w:rsidRDefault="00844E56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ЗАЯВКА</w:t>
      </w:r>
    </w:p>
    <w:p w:rsidR="00AE1374" w:rsidRDefault="00844E56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Уважаемый Олег Викторович!</w:t>
      </w:r>
    </w:p>
    <w:p w:rsidR="00AE1374" w:rsidRDefault="00844E56">
      <w:pPr>
        <w:ind w:firstLine="708"/>
        <w:jc w:val="both"/>
      </w:pPr>
      <w:r>
        <w:rPr>
          <w:rFonts w:ascii="Times New Roman" w:hAnsi="Times New Roman"/>
          <w:sz w:val="24"/>
          <w:szCs w:val="24"/>
        </w:rPr>
        <w:t xml:space="preserve">Просим Вашего разрешения на проведение мероприятия </w:t>
      </w:r>
      <w:r>
        <w:rPr>
          <w:rFonts w:ascii="Times New Roman" w:hAnsi="Times New Roman"/>
          <w:sz w:val="24"/>
          <w:szCs w:val="24"/>
        </w:rPr>
        <w:t>в здании Законодательн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го Собрания Челябинской области.</w:t>
      </w:r>
    </w:p>
    <w:tbl>
      <w:tblPr>
        <w:tblW w:w="9571" w:type="dxa"/>
        <w:tblCellMar>
          <w:left w:w="10" w:type="dxa"/>
          <w:right w:w="10" w:type="dxa"/>
        </w:tblCellMar>
        <w:tblLook w:val="0000"/>
      </w:tblPr>
      <w:tblGrid>
        <w:gridCol w:w="4644"/>
        <w:gridCol w:w="4927"/>
      </w:tblGrid>
      <w:tr w:rsidR="00AE1374">
        <w:tblPrEx>
          <w:tblCellMar>
            <w:top w:w="0" w:type="dxa"/>
            <w:bottom w:w="0" w:type="dxa"/>
          </w:tblCellMar>
        </w:tblPrEx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374" w:rsidRDefault="00844E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мероприятия, формат и цель его проведения</w:t>
            </w:r>
          </w:p>
        </w:tc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374" w:rsidRDefault="00AE137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E1374">
        <w:tblPrEx>
          <w:tblCellMar>
            <w:top w:w="0" w:type="dxa"/>
            <w:bottom w:w="0" w:type="dxa"/>
          </w:tblCellMar>
        </w:tblPrEx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374" w:rsidRDefault="00844E56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Формат участия депутатов Законодател</w:t>
            </w:r>
            <w:r>
              <w:rPr>
                <w:rFonts w:ascii="Times New Roman" w:hAnsi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/>
                <w:sz w:val="24"/>
                <w:szCs w:val="24"/>
              </w:rPr>
              <w:t>ного Собрания в мероприятии</w:t>
            </w:r>
          </w:p>
        </w:tc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374" w:rsidRDefault="00AE137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E1374">
        <w:tblPrEx>
          <w:tblCellMar>
            <w:top w:w="0" w:type="dxa"/>
            <w:bottom w:w="0" w:type="dxa"/>
          </w:tblCellMar>
        </w:tblPrEx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374" w:rsidRDefault="00844E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и время проведения мероприятия</w:t>
            </w:r>
          </w:p>
          <w:p w:rsidR="00AE1374" w:rsidRDefault="00AE137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374" w:rsidRDefault="00AE137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E1374">
        <w:tblPrEx>
          <w:tblCellMar>
            <w:top w:w="0" w:type="dxa"/>
            <w:bottom w:w="0" w:type="dxa"/>
          </w:tblCellMar>
        </w:tblPrEx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374" w:rsidRDefault="00844E56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Планируемое помещение Законодательн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го Собрания для проведения мероприятия</w:t>
            </w:r>
          </w:p>
        </w:tc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374" w:rsidRDefault="00AE137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E1374">
        <w:tblPrEx>
          <w:tblCellMar>
            <w:top w:w="0" w:type="dxa"/>
            <w:bottom w:w="0" w:type="dxa"/>
          </w:tblCellMar>
        </w:tblPrEx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374" w:rsidRDefault="00844E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участников мероприятия</w:t>
            </w:r>
          </w:p>
          <w:p w:rsidR="00AE1374" w:rsidRDefault="00AE137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374" w:rsidRDefault="00AE137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E1374">
        <w:tblPrEx>
          <w:tblCellMar>
            <w:top w:w="0" w:type="dxa"/>
            <w:bottom w:w="0" w:type="dxa"/>
          </w:tblCellMar>
        </w:tblPrEx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374" w:rsidRDefault="00844E56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Участие в мероприятии иностранных гр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ждан, их количество и состав</w:t>
            </w:r>
          </w:p>
        </w:tc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374" w:rsidRDefault="00AE137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E1374">
        <w:tblPrEx>
          <w:tblCellMar>
            <w:top w:w="0" w:type="dxa"/>
            <w:bottom w:w="0" w:type="dxa"/>
          </w:tblCellMar>
        </w:tblPrEx>
        <w:tc>
          <w:tcPr>
            <w:tcW w:w="4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374" w:rsidRDefault="00844E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Контактные данные ответственного за проведение мероприятия лица</w:t>
            </w:r>
          </w:p>
        </w:tc>
        <w:tc>
          <w:tcPr>
            <w:tcW w:w="4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374" w:rsidRDefault="00AE137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E1374" w:rsidRDefault="00AE1374">
      <w:pPr>
        <w:ind w:firstLine="708"/>
        <w:jc w:val="both"/>
        <w:rPr>
          <w:rFonts w:ascii="Times New Roman" w:hAnsi="Times New Roman"/>
          <w:sz w:val="24"/>
          <w:szCs w:val="24"/>
        </w:rPr>
      </w:pPr>
    </w:p>
    <w:p w:rsidR="00AE1374" w:rsidRDefault="00AE1374">
      <w:pPr>
        <w:ind w:firstLine="708"/>
        <w:jc w:val="both"/>
        <w:rPr>
          <w:rFonts w:ascii="Times New Roman" w:hAnsi="Times New Roman"/>
          <w:sz w:val="24"/>
          <w:szCs w:val="24"/>
        </w:rPr>
      </w:pPr>
    </w:p>
    <w:p w:rsidR="00AE1374" w:rsidRDefault="00AE1374">
      <w:pPr>
        <w:ind w:firstLine="708"/>
        <w:jc w:val="both"/>
        <w:rPr>
          <w:rFonts w:ascii="Times New Roman" w:hAnsi="Times New Roman"/>
          <w:sz w:val="24"/>
          <w:szCs w:val="24"/>
        </w:rPr>
      </w:pPr>
    </w:p>
    <w:p w:rsidR="00AE1374" w:rsidRDefault="00844E56">
      <w:pPr>
        <w:spacing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________________________              </w:t>
      </w:r>
      <w:r>
        <w:rPr>
          <w:rFonts w:ascii="Times New Roman" w:hAnsi="Times New Roman"/>
          <w:sz w:val="24"/>
          <w:szCs w:val="24"/>
        </w:rPr>
        <w:t>_______________                           И.О. Фамилия</w:t>
      </w:r>
    </w:p>
    <w:p w:rsidR="00AE1374" w:rsidRDefault="00844E56">
      <w:pPr>
        <w:spacing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(наименование должности)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 xml:space="preserve">           (подпись)</w:t>
      </w:r>
    </w:p>
    <w:p w:rsidR="00AE1374" w:rsidRDefault="00AE137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E1374" w:rsidRDefault="00844E56">
      <w:pPr>
        <w:spacing w:after="0" w:line="240" w:lineRule="auto"/>
        <w:ind w:firstLine="709"/>
        <w:jc w:val="both"/>
      </w:pPr>
      <w:r>
        <w:rPr>
          <w:rFonts w:ascii="Times New Roman" w:hAnsi="Times New Roman"/>
          <w:sz w:val="24"/>
          <w:szCs w:val="24"/>
        </w:rPr>
        <w:t>«_____» _______________ 20____</w:t>
      </w:r>
    </w:p>
    <w:sectPr w:rsidR="00AE1374" w:rsidSect="00AE1374">
      <w:pgSz w:w="11906" w:h="16838"/>
      <w:pgMar w:top="1134" w:right="850" w:bottom="1134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44E56" w:rsidRDefault="00844E56" w:rsidP="00AE1374">
      <w:pPr>
        <w:spacing w:after="0" w:line="240" w:lineRule="auto"/>
      </w:pPr>
      <w:r>
        <w:separator/>
      </w:r>
    </w:p>
  </w:endnote>
  <w:endnote w:type="continuationSeparator" w:id="0">
    <w:p w:rsidR="00844E56" w:rsidRDefault="00844E56" w:rsidP="00AE13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44E56" w:rsidRDefault="00844E56" w:rsidP="00AE1374">
      <w:pPr>
        <w:spacing w:after="0" w:line="240" w:lineRule="auto"/>
      </w:pPr>
      <w:r w:rsidRPr="00AE1374">
        <w:rPr>
          <w:color w:val="000000"/>
        </w:rPr>
        <w:separator/>
      </w:r>
    </w:p>
  </w:footnote>
  <w:footnote w:type="continuationSeparator" w:id="0">
    <w:p w:rsidR="00844E56" w:rsidRDefault="00844E56" w:rsidP="00AE13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/>
  <w:attachedTemplate r:id="rId1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E1374"/>
    <w:rsid w:val="00452441"/>
    <w:rsid w:val="00844E56"/>
    <w:rsid w:val="00AE13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E13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711</Characters>
  <Application>Microsoft Office Word</Application>
  <DocSecurity>0</DocSecurity>
  <Lines>5</Lines>
  <Paragraphs>1</Paragraphs>
  <ScaleCrop>false</ScaleCrop>
  <Company>Законодательное Собрание Челябинской области</Company>
  <LinksUpToDate>false</LinksUpToDate>
  <CharactersWithSpaces>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Малышева М.В.</dc:creator>
  <cp:lastModifiedBy>Обжорин А.М.</cp:lastModifiedBy>
  <cp:revision>2</cp:revision>
  <dcterms:created xsi:type="dcterms:W3CDTF">2025-02-03T09:16:00Z</dcterms:created>
  <dcterms:modified xsi:type="dcterms:W3CDTF">2025-02-03T09:16:00Z</dcterms:modified>
</cp:coreProperties>
</file>